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F2AA9">
      <w:pPr>
        <w:pStyle w:val="14"/>
      </w:pPr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276860</wp:posOffset>
            </wp:positionV>
            <wp:extent cx="1007745" cy="1343660"/>
            <wp:effectExtent l="9525" t="9525" r="19050" b="18415"/>
            <wp:wrapNone/>
            <wp:docPr id="144" name="图片 72" descr="C:/Users/翟/Desktop/图片/本人照片.jpg本人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72" descr="C:/Users/翟/Desktop/图片/本人照片.jpg本人照片"/>
                    <pic:cNvPicPr>
                      <a:picLocks noChangeAspect="1"/>
                    </pic:cNvPicPr>
                  </pic:nvPicPr>
                  <pic:blipFill>
                    <a:blip r:embed="rId6"/>
                    <a:srcRect t="32" b="32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343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inline distT="0" distB="0" distL="0" distR="0">
                <wp:extent cx="6551930" cy="305435"/>
                <wp:effectExtent l="12700" t="12700" r="3810" b="17145"/>
                <wp:docPr id="132" name="组合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305435"/>
                          <a:chOff x="0" y="0"/>
                          <a:chExt cx="6551930" cy="305435"/>
                        </a:xfrm>
                      </wpg:grpSpPr>
                      <wpg:grpSp>
                        <wpg:cNvPr id="50" name="组合 50"/>
                        <wpg:cNvGrpSpPr/>
                        <wpg:grpSpPr>
                          <a:xfrm>
                            <a:off x="0" y="0"/>
                            <a:ext cx="6551930" cy="305435"/>
                            <a:chOff x="0" y="0"/>
                            <a:chExt cx="6552019" cy="305962"/>
                          </a:xfrm>
                        </wpg:grpSpPr>
                        <wps:wsp>
                          <wps:cNvPr id="20" name="Straight Connector 20_637921817724489450_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223" y="152466"/>
                              <a:ext cx="5484796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9" name="圆角矩形 9_637921817696849223_7"/>
                          <wps:cNvSpPr/>
                          <wps:spPr>
                            <a:xfrm>
                              <a:off x="0" y="0"/>
                              <a:ext cx="1266842" cy="30596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25400" cap="flat" cmpd="sng" algn="ctr">
                              <a:solidFill>
                                <a:schemeClr val="bg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05007DF">
                                <w:pPr>
                                  <w:pStyle w:val="9"/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</w:rPr>
                                  <w:t>个人信息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24000" tIns="0" rIns="115200" bIns="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图片 4" descr="eyJpZCI6MzUwNjU4OS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710" y="73998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05pt;width:515.9pt;" coordsize="6551930,305435" o:gfxdata="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">
                <o:lock v:ext="edit" aspectratio="f"/>
                <v:group id="_x0000_s1026" o:spid="_x0000_s1026" o:spt="203" style="position:absolute;left:0;top:0;height:305435;width:6551930;" coordsize="6552019,305962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line id="Straight Connector 20_637921817724489450_2" o:spid="_x0000_s1026" o:spt="20" style="position:absolute;left:1067223;top:152466;height:0;width:5484796;" filled="f" stroked="t" coordsize="21600,21600" o:gfxdata="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35yZatwAAANsAAAAP&#10;AAAAAAAAAAEAIAAAACIAAABkcnMvZG93bnJldi54bWxQSwECFAAUAAAACACHTuJAMy8FnjsAAAA5&#10;AAAAEAAAAAAAAAABACAAAAAGAQAAZHJzL3NoYXBleG1sLnhtbFBLBQYAAAAABgAGAFsBAACwAwAA&#10;AAA=&#10;">
                    <v:fill on="f" focussize="0,0"/>
                    <v:stroke color="#95B3D7 [1940]" joinstyle="round"/>
                    <v:imagedata o:title=""/>
                    <o:lock v:ext="edit" aspectratio="f"/>
                  </v:line>
                  <v:roundrect id="圆角矩形 9_637921817696849223_7" o:spid="_x0000_s1026" o:spt="2" style="position:absolute;left:0;top:0;height:305962;width:1266842;mso-wrap-style:none;v-text-anchor:middle;" fillcolor="#376092 [2404]" filled="t" stroked="t" coordsize="21600,21600" arcsize="0.5" o:gfxdata="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kCwovQAA&#10;ANoAAAAPAAAAAAAAAAEAIAAAACIAAABkcnMvZG93bnJldi54bWxQSwECFAAUAAAACACHTuJAMy8F&#10;njsAAAA5AAAAEAAAAAAAAAABACAAAAAMAQAAZHJzL3NoYXBleG1sLnhtbFBLBQYAAAAABgAGAFsB&#10;AAC2AwAAAAA=&#10;">
                    <v:fill on="t" focussize="0,0"/>
                    <v:stroke weight="2pt" color="#FFFFFF [3212]" joinstyle="round"/>
                    <v:imagedata o:title=""/>
                    <o:lock v:ext="edit" aspectratio="f"/>
                    <v:textbox inset="9mm,0mm,3.2mm,0mm">
                      <w:txbxContent>
                        <w:p w14:paraId="405007DF">
                          <w:pPr>
                            <w:pStyle w:val="9"/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</w:rPr>
                            <w:t>个人信息</w:t>
                          </w:r>
                        </w:p>
                      </w:txbxContent>
                    </v:textbox>
                  </v:roundrect>
                </v:group>
                <v:shape id="_x0000_s1026" o:spid="_x0000_s1026" o:spt="75" alt="eyJpZCI6MzUwNjU4OSwicmVzb3VyY2Vfa2V5IjoiMSJ9" type="#_x0000_t75" style="position:absolute;left:142710;top:73998;height:150495;width:150495;" filled="f" o:preferrelative="t" stroked="f" coordsize="21600,21600" o:gfxdata="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ntXa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F444BB8">
      <w:pPr>
        <w:pStyle w:val="13"/>
      </w:pPr>
      <w:r>
        <w:rPr>
          <w:rFonts w:hint="eastAsia"/>
        </w:rPr>
        <w:t>姓    名：</w:t>
      </w:r>
      <w:r>
        <w:rPr>
          <w:rFonts w:hint="eastAsia"/>
          <w:lang w:val="en-US" w:eastAsia="zh-CN"/>
        </w:rPr>
        <w:t>翟延澳</w:t>
      </w:r>
      <w:r>
        <w:tab/>
      </w:r>
      <w:r>
        <w:rPr>
          <w:rFonts w:hint="eastAsia"/>
        </w:rPr>
        <w:t>出生年月：</w:t>
      </w:r>
      <w:r>
        <w:rPr>
          <w:rFonts w:hint="eastAsia"/>
          <w:lang w:val="en-US" w:eastAsia="zh-CN"/>
        </w:rPr>
        <w:t>1999.11.25</w:t>
      </w:r>
      <w:r>
        <w:tab/>
      </w:r>
    </w:p>
    <w:p w14:paraId="1A199FC6">
      <w:pPr>
        <w:pStyle w:val="13"/>
      </w:pPr>
      <w:r>
        <w:rPr>
          <w:rFonts w:hint="eastAsia"/>
        </w:rPr>
        <w:t>民    族：汉</w:t>
      </w:r>
      <w:r>
        <w:tab/>
      </w:r>
      <w:r>
        <w:t>学</w:t>
      </w:r>
      <w:r>
        <w:rPr>
          <w:rFonts w:hint="eastAsia"/>
        </w:rPr>
        <w:t xml:space="preserve">    </w:t>
      </w:r>
      <w:r>
        <w:t>历：</w:t>
      </w:r>
      <w:r>
        <w:rPr>
          <w:rFonts w:hint="eastAsia"/>
          <w:lang w:val="en-US" w:eastAsia="zh-CN"/>
        </w:rPr>
        <w:t>全日制</w:t>
      </w:r>
      <w:r>
        <w:t>本科</w:t>
      </w:r>
    </w:p>
    <w:p w14:paraId="307E6E44">
      <w:pPr>
        <w:pStyle w:val="13"/>
        <w:rPr>
          <w:rFonts w:hint="eastAsia"/>
          <w:lang w:val="en-US" w:eastAsia="zh-CN"/>
        </w:rPr>
      </w:pPr>
      <w:r>
        <w:rPr>
          <w:rFonts w:hint="eastAsia"/>
        </w:rPr>
        <w:t>电    话：</w:t>
      </w:r>
      <w:r>
        <w:rPr>
          <w:rFonts w:hint="eastAsia"/>
          <w:lang w:val="en-US" w:eastAsia="zh-CN"/>
        </w:rPr>
        <w:t>15937844417</w:t>
      </w:r>
      <w:r>
        <w:tab/>
      </w:r>
      <w:r>
        <w:t>毕业院校：</w:t>
      </w:r>
      <w:r>
        <w:rPr>
          <w:rFonts w:hint="eastAsia"/>
          <w:lang w:val="en-US" w:eastAsia="zh-CN"/>
        </w:rPr>
        <w:t>浙江外国语学院</w:t>
      </w:r>
    </w:p>
    <w:p w14:paraId="1954B2E9">
      <w:pPr>
        <w:pStyle w:val="13"/>
        <w:rPr>
          <w:rFonts w:hint="default" w:eastAsia="MiSans Normal"/>
          <w:lang w:val="en-US" w:eastAsia="zh-CN"/>
        </w:rPr>
      </w:pPr>
      <w:r>
        <w:rPr>
          <w:rFonts w:hint="eastAsia"/>
        </w:rPr>
        <w:t>邮    箱：1418397915@qq.com</w:t>
      </w:r>
      <w:r>
        <w:tab/>
      </w:r>
      <w:r>
        <w:rPr>
          <w:rFonts w:hint="eastAsia"/>
          <w:lang w:val="en-US" w:eastAsia="zh-CN"/>
        </w:rPr>
        <w:t>专    业：英语</w:t>
      </w:r>
    </w:p>
    <w:p w14:paraId="0FA57DC8">
      <w:pPr>
        <w:pStyle w:val="13"/>
        <w:rPr>
          <w:rFonts w:hint="eastAsia" w:eastAsia="MiSans Normal"/>
          <w:lang w:val="en-US" w:eastAsia="zh-CN"/>
        </w:rPr>
      </w:pPr>
      <w:r>
        <w:rPr>
          <w:rFonts w:hint="eastAsia"/>
          <w:lang w:val="en-US" w:eastAsia="zh-CN"/>
        </w:rPr>
        <w:t>籍    贯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河南开封</w:t>
      </w:r>
      <w:r>
        <w:tab/>
      </w:r>
    </w:p>
    <w:p w14:paraId="5AD71DE6">
      <w:pPr>
        <w:tabs>
          <w:tab w:val="left" w:pos="4253"/>
        </w:tabs>
      </w:pPr>
    </w:p>
    <w:p w14:paraId="09A2DBE5">
      <w:pPr>
        <w:pStyle w:val="16"/>
        <w:ind w:left="-567"/>
      </w:pPr>
      <w:r>
        <w:rPr>
          <w:rFonts w:hint="eastAsia"/>
        </w:rPr>
        <mc:AlternateContent>
          <mc:Choice Requires="wpg">
            <w:drawing>
              <wp:inline distT="0" distB="0" distL="0" distR="0">
                <wp:extent cx="6551930" cy="305435"/>
                <wp:effectExtent l="12700" t="12700" r="3810" b="17145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305435"/>
                          <a:chOff x="0" y="0"/>
                          <a:chExt cx="6551930" cy="305435"/>
                        </a:xfrm>
                      </wpg:grpSpPr>
                      <wpg:grpSp>
                        <wpg:cNvPr id="2" name="组合 134"/>
                        <wpg:cNvGrpSpPr/>
                        <wpg:grpSpPr>
                          <a:xfrm>
                            <a:off x="0" y="0"/>
                            <a:ext cx="6551930" cy="305435"/>
                            <a:chOff x="0" y="0"/>
                            <a:chExt cx="6552019" cy="306490"/>
                          </a:xfrm>
                        </wpg:grpSpPr>
                        <wps:wsp>
                          <wps:cNvPr id="135" name="Straight Connector 20_637921817724489450_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223" y="152466"/>
                              <a:ext cx="5484796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36" name="圆角矩形 9_637921817696849223_7"/>
                          <wps:cNvSpPr/>
                          <wps:spPr>
                            <a:xfrm>
                              <a:off x="0" y="0"/>
                              <a:ext cx="1264302" cy="30649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25400" cap="flat" cmpd="sng" algn="ctr">
                              <a:solidFill>
                                <a:schemeClr val="bg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8F09CD8">
                                <w:pPr>
                                  <w:pStyle w:val="15"/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24000" tIns="0" rIns="115200" bIns="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7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73152"/>
                            <a:ext cx="149860" cy="14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05pt;width:515.9pt;" coordsize="6551930,305435" o:gfxdata="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">
                <o:lock v:ext="edit" aspectratio="f"/>
                <v:group id="组合 134" o:spid="_x0000_s1026" o:spt="203" style="position:absolute;left:0;top:0;height:305435;width:6551930;" coordsize="6552019,30649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line id="Straight Connector 20_637921817724489450_2" o:spid="_x0000_s1026" o:spt="20" style="position:absolute;left:1067223;top:152466;height:0;width:5484796;" filled="f" stroked="t" coordsize="21600,21600" o:gfxdata="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l1G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95B3D7 [1940]" joinstyle="round"/>
                    <v:imagedata o:title=""/>
                    <o:lock v:ext="edit" aspectratio="f"/>
                  </v:line>
                  <v:roundrect id="圆角矩形 9_637921817696849223_7" o:spid="_x0000_s1026" o:spt="2" style="position:absolute;left:0;top:0;height:306490;width:1264302;mso-wrap-style:none;v-text-anchor:middle;" fillcolor="#376092 [2404]" filled="t" stroked="t" coordsize="21600,21600" arcsize="0.5" o:gfxdata="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fLSK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2pt" color="#FFFFFF [3212]" joinstyle="round"/>
                    <v:imagedata o:title=""/>
                    <o:lock v:ext="edit" aspectratio="f"/>
                    <v:textbox inset="9mm,0mm,3.2mm,0mm">
                      <w:txbxContent>
                        <w:p w14:paraId="68F09CD8">
                          <w:pPr>
                            <w:pStyle w:val="15"/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</w:rPr>
                            <w:t>教育背景</w:t>
                          </w:r>
                        </w:p>
                      </w:txbxContent>
                    </v:textbox>
                  </v:roundrect>
                </v:group>
                <v:shape id="_x0000_s1026" o:spid="_x0000_s1026" o:spt="75" type="#_x0000_t75" style="position:absolute;left:140208;top:73152;height:149860;width:149860;" filled="f" o:preferrelative="t" stroked="f" coordsize="21600,21600" o:gfxdata="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QrG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47DAA3C7">
      <w:pPr>
        <w:pStyle w:val="11"/>
        <w:ind w:right="-283"/>
      </w:pPr>
      <w:r>
        <w:t>20</w:t>
      </w:r>
      <w:r>
        <w:rPr>
          <w:rFonts w:hint="eastAsia"/>
          <w:lang w:val="en-US" w:eastAsia="zh-CN"/>
        </w:rPr>
        <w:t>19</w:t>
      </w:r>
      <w:r>
        <w:t>.</w:t>
      </w:r>
      <w:r>
        <w:rPr>
          <w:rFonts w:hint="eastAsia"/>
          <w:lang w:val="en-US" w:eastAsia="zh-CN"/>
        </w:rPr>
        <w:t>9</w:t>
      </w:r>
      <w:r>
        <w:t>-20</w:t>
      </w:r>
      <w:r>
        <w:rPr>
          <w:rFonts w:hint="eastAsia"/>
          <w:lang w:val="en-US" w:eastAsia="zh-CN"/>
        </w:rPr>
        <w:t>23</w:t>
      </w:r>
      <w:r>
        <w:t>.</w:t>
      </w:r>
      <w:r>
        <w:rPr>
          <w:rFonts w:hint="eastAsia"/>
          <w:lang w:val="en-US" w:eastAsia="zh-CN"/>
        </w:rPr>
        <w:t>6</w:t>
      </w:r>
      <w:r>
        <w:tab/>
      </w:r>
      <w:r>
        <w:rPr>
          <w:rFonts w:hint="eastAsia"/>
          <w:lang w:val="en-US" w:eastAsia="zh-CN"/>
        </w:rPr>
        <w:t>浙江外国语学院</w:t>
      </w:r>
      <w:r>
        <w:tab/>
      </w:r>
      <w:r>
        <w:rPr>
          <w:rFonts w:hint="eastAsia"/>
          <w:lang w:val="en-US" w:eastAsia="zh-CN"/>
        </w:rPr>
        <w:t>英语</w:t>
      </w:r>
      <w:r>
        <w:t>（</w:t>
      </w:r>
      <w:r>
        <w:rPr>
          <w:rFonts w:hint="eastAsia"/>
          <w:lang w:val="en-US" w:eastAsia="zh-CN"/>
        </w:rPr>
        <w:t>全日制</w:t>
      </w:r>
      <w:r>
        <w:t>本科）</w:t>
      </w:r>
    </w:p>
    <w:p w14:paraId="7FD81188">
      <w:pPr>
        <w:pStyle w:val="16"/>
        <w:ind w:left="-567"/>
      </w:pPr>
      <w:r>
        <w:rPr>
          <w:rFonts w:hint="eastAsia"/>
        </w:rPr>
        <mc:AlternateContent>
          <mc:Choice Requires="wpg">
            <w:drawing>
              <wp:inline distT="0" distB="0" distL="0" distR="0">
                <wp:extent cx="6551930" cy="305435"/>
                <wp:effectExtent l="12700" t="12700" r="3810" b="17145"/>
                <wp:docPr id="193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305435"/>
                          <a:chOff x="0" y="0"/>
                          <a:chExt cx="6551930" cy="305435"/>
                        </a:xfrm>
                      </wpg:grpSpPr>
                      <wpg:grpSp>
                        <wpg:cNvPr id="139" name="组合 139"/>
                        <wpg:cNvGrpSpPr/>
                        <wpg:grpSpPr>
                          <a:xfrm>
                            <a:off x="0" y="0"/>
                            <a:ext cx="6551930" cy="305435"/>
                            <a:chOff x="0" y="0"/>
                            <a:chExt cx="6552019" cy="305962"/>
                          </a:xfrm>
                        </wpg:grpSpPr>
                        <wps:wsp>
                          <wps:cNvPr id="140" name="Straight Connector 20_637921817724489450_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223" y="152466"/>
                              <a:ext cx="5484796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41" name="圆角矩形 9_637921817696849223_7"/>
                          <wps:cNvSpPr/>
                          <wps:spPr>
                            <a:xfrm>
                              <a:off x="0" y="0"/>
                              <a:ext cx="1264302" cy="30596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25400" cap="flat" cmpd="sng" algn="ctr">
                              <a:solidFill>
                                <a:schemeClr val="bg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BA46BDB">
                                <w:pPr>
                                  <w:pStyle w:val="15"/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</w:rPr>
                                  <w:t>工作经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  <w:lang w:val="en-US" w:eastAsia="zh-CN"/>
                                  </w:rPr>
                                  <w:t>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24000" tIns="0" rIns="115200" bIns="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2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73152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05pt;width:515.9pt;" coordsize="6551930,305435" o:gfxdata="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">
                <o:lock v:ext="edit" aspectratio="f"/>
                <v:group id="_x0000_s1026" o:spid="_x0000_s1026" o:spt="203" style="position:absolute;left:0;top:0;height:305435;width:6551930;" coordsize="6552019,305962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Straight Connector 20_637921817724489450_2" o:spid="_x0000_s1026" o:spt="20" style="position:absolute;left:1067223;top:152466;height:0;width:5484796;" filled="f" stroked="t" coordsize="21600,21600" o:gfxdata="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UBI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95B3D7 [1940]" joinstyle="round"/>
                    <v:imagedata o:title=""/>
                    <o:lock v:ext="edit" aspectratio="f"/>
                  </v:line>
                  <v:roundrect id="圆角矩形 9_637921817696849223_7" o:spid="_x0000_s1026" o:spt="2" style="position:absolute;left:0;top:0;height:305962;width:1264302;mso-wrap-style:none;v-text-anchor:middle;" fillcolor="#376092 [2404]" filled="t" stroked="t" coordsize="21600,21600" arcsize="0.5" o:gfxdata="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wxiu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2pt" color="#FFFFFF [3212]" joinstyle="round"/>
                    <v:imagedata o:title=""/>
                    <o:lock v:ext="edit" aspectratio="f"/>
                    <v:textbox inset="9mm,0mm,3.2mm,0mm">
                      <w:txbxContent>
                        <w:p w14:paraId="1BA46BDB">
                          <w:pPr>
                            <w:pStyle w:val="15"/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</w:rPr>
                            <w:t>工作经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  <w:lang w:val="en-US" w:eastAsia="zh-CN"/>
                            </w:rPr>
                            <w:t>历</w:t>
                          </w:r>
                        </w:p>
                      </w:txbxContent>
                    </v:textbox>
                  </v:roundrect>
                </v:group>
                <v:shape id="_x0000_s1026" o:spid="_x0000_s1026" o:spt="75" type="#_x0000_t75" style="position:absolute;left:140208;top:73152;height:150495;width:150495;" filled="f" o:preferrelative="t" stroked="f" coordsize="21600,21600" o:gfxdata="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DlD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F258AA4">
      <w:pPr>
        <w:pStyle w:val="11"/>
        <w:ind w:right="-283"/>
        <w:rPr>
          <w:rFonts w:hint="default"/>
          <w:lang w:val="en-US"/>
        </w:rPr>
      </w:pPr>
      <w:r>
        <w:t>20</w:t>
      </w:r>
      <w:r>
        <w:rPr>
          <w:rFonts w:hint="eastAsia"/>
          <w:lang w:val="en-US" w:eastAsia="zh-CN"/>
        </w:rPr>
        <w:t>23</w:t>
      </w:r>
      <w:r>
        <w:t>.</w:t>
      </w:r>
      <w:r>
        <w:rPr>
          <w:rFonts w:hint="eastAsia"/>
          <w:lang w:val="en-US" w:eastAsia="zh-CN"/>
        </w:rPr>
        <w:t>7</w:t>
      </w:r>
      <w:r>
        <w:t>-20</w:t>
      </w:r>
      <w:r>
        <w:rPr>
          <w:rFonts w:hint="eastAsia"/>
          <w:lang w:val="en-US" w:eastAsia="zh-CN"/>
        </w:rPr>
        <w:t>24</w:t>
      </w:r>
      <w:r>
        <w:t>.</w:t>
      </w:r>
      <w:r>
        <w:rPr>
          <w:rFonts w:hint="eastAsia"/>
          <w:lang w:val="en-US" w:eastAsia="zh-CN"/>
        </w:rPr>
        <w:t>1</w:t>
      </w:r>
      <w:r>
        <w:tab/>
      </w:r>
      <w:r>
        <w:rPr>
          <w:rFonts w:hint="eastAsia"/>
          <w:lang w:val="en-US" w:eastAsia="zh-CN"/>
        </w:rPr>
        <w:t>广东港竣建筑工程</w:t>
      </w:r>
      <w:r>
        <w:t>有限公司</w:t>
      </w:r>
      <w:r>
        <w:tab/>
      </w:r>
      <w:r>
        <w:rPr>
          <w:rFonts w:hint="eastAsia"/>
          <w:lang w:val="en-US" w:eastAsia="zh-CN"/>
        </w:rPr>
        <w:t>广州总部实习</w:t>
      </w:r>
    </w:p>
    <w:p w14:paraId="0D0336B1">
      <w:pPr>
        <w:pStyle w:val="11"/>
        <w:ind w:right="-283"/>
        <w:rPr>
          <w:rFonts w:hint="default"/>
          <w:lang w:val="en-US" w:eastAsia="zh-CN"/>
        </w:rPr>
      </w:pPr>
      <w:r>
        <w:t>20</w:t>
      </w:r>
      <w:r>
        <w:rPr>
          <w:rFonts w:hint="eastAsia"/>
          <w:lang w:val="en-US" w:eastAsia="zh-CN"/>
        </w:rPr>
        <w:t>24</w:t>
      </w:r>
      <w:r>
        <w:t>.</w:t>
      </w:r>
      <w:r>
        <w:rPr>
          <w:rFonts w:hint="eastAsia"/>
          <w:lang w:val="en-US" w:eastAsia="zh-CN"/>
        </w:rPr>
        <w:t>1</w:t>
      </w:r>
      <w:r>
        <w:t>-20</w:t>
      </w:r>
      <w:r>
        <w:rPr>
          <w:rFonts w:hint="eastAsia"/>
          <w:lang w:val="en-US" w:eastAsia="zh-CN"/>
        </w:rPr>
        <w:t>24</w:t>
      </w:r>
      <w:r>
        <w:t>.</w:t>
      </w:r>
      <w:r>
        <w:rPr>
          <w:rFonts w:hint="eastAsia"/>
          <w:lang w:val="en-US" w:eastAsia="zh-CN"/>
        </w:rPr>
        <w:t>5</w:t>
      </w:r>
      <w:r>
        <w:tab/>
      </w:r>
      <w:r>
        <w:rPr>
          <w:rFonts w:hint="eastAsia"/>
          <w:lang w:val="en-US" w:eastAsia="zh-CN"/>
        </w:rPr>
        <w:t>非洲尼日利亚凯菲路项目拉菲亚绕城段项目部</w:t>
      </w:r>
      <w:r>
        <w:tab/>
      </w:r>
      <w:r>
        <w:rPr>
          <w:rFonts w:hint="eastAsia"/>
          <w:lang w:val="en-US" w:eastAsia="zh-CN"/>
        </w:rPr>
        <w:t>商务助理</w:t>
      </w:r>
    </w:p>
    <w:p w14:paraId="133049A6">
      <w:pPr>
        <w:pStyle w:val="10"/>
        <w:numPr>
          <w:ilvl w:val="0"/>
          <w:numId w:val="0"/>
        </w:numPr>
        <w:ind w:left="440" w:leftChars="0" w:hanging="440" w:firstLineChars="0"/>
      </w:pPr>
      <w:r>
        <w:rPr>
          <w:rFonts w:hint="default" w:ascii="Wingdings" w:hAnsi="Wingdings" w:eastAsia="MiSans Normal" w:cs="Times New Roman"/>
          <w:kern w:val="2"/>
          <w:sz w:val="21"/>
          <w:szCs w:val="21"/>
          <w:lang w:val="en-US" w:eastAsia="zh-CN" w:bidi="ar-SA"/>
        </w:rPr>
        <w:t></w:t>
      </w:r>
      <w:r>
        <w:rPr>
          <w:rFonts w:hint="eastAsia"/>
        </w:rPr>
        <w:t>负责</w:t>
      </w:r>
      <w:r>
        <w:rPr>
          <w:rFonts w:hint="eastAsia"/>
          <w:lang w:val="en-US" w:eastAsia="zh-CN"/>
        </w:rPr>
        <w:t>与总包中国港湾的合同对接及文件往来，与当地业主沟通，解决项目中出现的问题，管理当地的工人，与当地村民沟通解决问题，促进工程的顺利进行。后由于生病回国。</w:t>
      </w:r>
    </w:p>
    <w:p w14:paraId="7E3A068A">
      <w:pPr>
        <w:pStyle w:val="10"/>
        <w:numPr>
          <w:ilvl w:val="0"/>
          <w:numId w:val="0"/>
        </w:numPr>
        <w:ind w:left="440" w:leftChars="0" w:hanging="440" w:firstLineChars="0"/>
        <w:rPr>
          <w:rFonts w:hint="eastAsia" w:ascii="MiSans" w:hAnsi="MiSans" w:eastAsia="MiSans" w:cs="Times New Roman"/>
          <w:color w:val="376092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MiSans" w:hAnsi="MiSans" w:eastAsia="MiSans" w:cs="Times New Roman"/>
          <w:color w:val="376092" w:themeColor="accent1" w:themeShade="BF"/>
          <w:kern w:val="2"/>
          <w:sz w:val="24"/>
          <w:szCs w:val="24"/>
          <w:lang w:val="en-US" w:eastAsia="zh-CN" w:bidi="ar-SA"/>
        </w:rPr>
        <w:t>2024.5-2025.10     在家考教师资格证</w:t>
      </w:r>
    </w:p>
    <w:p w14:paraId="72BD6E17">
      <w:pPr>
        <w:pStyle w:val="10"/>
        <w:numPr>
          <w:ilvl w:val="0"/>
          <w:numId w:val="0"/>
        </w:numPr>
        <w:ind w:left="440" w:leftChars="0" w:hanging="440" w:firstLineChars="0"/>
        <w:rPr>
          <w:rFonts w:hint="default" w:ascii="MiSans" w:hAnsi="MiSans" w:eastAsia="MiSans" w:cs="Times New Roman"/>
          <w:color w:val="376092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MiSans" w:hAnsi="MiSans" w:eastAsia="MiSans" w:cs="Times New Roman"/>
          <w:color w:val="376092" w:themeColor="accent1" w:themeShade="BF"/>
          <w:kern w:val="2"/>
          <w:sz w:val="24"/>
          <w:szCs w:val="24"/>
          <w:lang w:val="en-US" w:eastAsia="zh-CN" w:bidi="ar-SA"/>
        </w:rPr>
        <w:t>2025.11-2026.2     杭州乐栖鸬鸟小禾木露营餐厅                            前厅主管</w:t>
      </w:r>
    </w:p>
    <w:p w14:paraId="1D32CD62">
      <w:pPr>
        <w:pStyle w:val="16"/>
        <w:ind w:left="-567"/>
        <w:rPr>
          <w:rFonts w:hint="eastAsia" w:eastAsiaTheme="minorEastAsia"/>
          <w:lang w:val="en-US" w:eastAsia="zh-CN"/>
        </w:rPr>
      </w:pPr>
    </w:p>
    <w:p w14:paraId="42336653">
      <w:pPr>
        <w:pStyle w:val="16"/>
        <w:ind w:left="-567"/>
      </w:pPr>
      <w:r>
        <w:rPr>
          <w:rFonts w:hint="eastAsia"/>
        </w:rPr>
        <mc:AlternateContent>
          <mc:Choice Requires="wpg">
            <w:drawing>
              <wp:inline distT="0" distB="0" distL="0" distR="0">
                <wp:extent cx="6551930" cy="305435"/>
                <wp:effectExtent l="12700" t="12700" r="3810" b="17145"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019" cy="305435"/>
                          <a:chOff x="0" y="0"/>
                          <a:chExt cx="6552019" cy="305435"/>
                        </a:xfrm>
                      </wpg:grpSpPr>
                      <wpg:grpSp>
                        <wpg:cNvPr id="81" name="组合 81"/>
                        <wpg:cNvGrpSpPr/>
                        <wpg:grpSpPr>
                          <a:xfrm>
                            <a:off x="0" y="0"/>
                            <a:ext cx="6552019" cy="305435"/>
                            <a:chOff x="0" y="0"/>
                            <a:chExt cx="6552019" cy="305435"/>
                          </a:xfrm>
                        </wpg:grpSpPr>
                        <wps:wsp>
                          <wps:cNvPr id="82" name="Straight Connector 20_637921817724489450_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223" y="152466"/>
                              <a:ext cx="5484796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83" name="圆角矩形 9_637921817696849223_7"/>
                          <wps:cNvSpPr/>
                          <wps:spPr>
                            <a:xfrm>
                              <a:off x="0" y="0"/>
                              <a:ext cx="1264285" cy="30543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25400" cap="flat" cmpd="sng" algn="ctr">
                              <a:solidFill>
                                <a:schemeClr val="bg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ADF22C0">
                                <w:pPr>
                                  <w:pStyle w:val="15"/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</w:rPr>
                                  <w:t>个人技能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24000" tIns="0" rIns="115200" bIns="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0043" y="7414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05pt;width:515.9pt;" coordsize="6552019,305435" o:gfxdata="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">
                <o:lock v:ext="edit" aspectratio="f"/>
                <v:group id="_x0000_s1026" o:spid="_x0000_s1026" o:spt="203" style="position:absolute;left:0;top:0;height:305435;width:6552019;" coordsize="6552019,305435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line id="Straight Connector 20_637921817724489450_2" o:spid="_x0000_s1026" o:spt="20" style="position:absolute;left:1067223;top:152466;height:0;width:5484796;" filled="f" stroked="t" coordsize="21600,21600" o:gfxdata="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fQoy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95B3D7 [1940]" joinstyle="round"/>
                    <v:imagedata o:title=""/>
                    <o:lock v:ext="edit" aspectratio="f"/>
                  </v:line>
                  <v:roundrect id="圆角矩形 9_637921817696849223_7" o:spid="_x0000_s1026" o:spt="2" style="position:absolute;left:0;top:0;height:305435;width:1264285;mso-wrap-style:none;v-text-anchor:middle;" fillcolor="#376092 [2404]" filled="t" stroked="t" coordsize="21600,21600" arcsize="0.5" o:gfxdata="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HFc7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2pt" color="#FFFFFF [3212]" joinstyle="round"/>
                    <v:imagedata o:title=""/>
                    <o:lock v:ext="edit" aspectratio="f"/>
                    <v:textbox inset="9mm,0mm,3.2mm,0mm">
                      <w:txbxContent>
                        <w:p w14:paraId="2ADF22C0">
                          <w:pPr>
                            <w:pStyle w:val="15"/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</w:rPr>
                            <w:t>个人技能</w:t>
                          </w:r>
                        </w:p>
                      </w:txbxContent>
                    </v:textbox>
                  </v:roundrect>
                </v:group>
                <v:shape id="_x0000_s1026" o:spid="_x0000_s1026" o:spt="75" type="#_x0000_t75" style="position:absolute;left:140043;top:74140;height:151130;width:151130;" filled="f" o:preferrelative="t" stroked="f" coordsize="21600,21600" o:gfxdata="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TRX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F9A99EE">
      <w:pPr>
        <w:pStyle w:val="10"/>
        <w:numPr>
          <w:ilvl w:val="0"/>
          <w:numId w:val="1"/>
        </w:numPr>
      </w:pPr>
      <w:r>
        <w:rPr>
          <w:rFonts w:hint="eastAsia"/>
        </w:rPr>
        <w:t>语言能力：普通话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级甲等；英语</w:t>
      </w:r>
      <w:r>
        <w:rPr>
          <w:rFonts w:hint="eastAsia"/>
          <w:lang w:val="en-US" w:eastAsia="zh-CN"/>
        </w:rPr>
        <w:t>专业四级</w:t>
      </w:r>
    </w:p>
    <w:p w14:paraId="3A3E624B">
      <w:pPr>
        <w:pStyle w:val="10"/>
        <w:numPr>
          <w:ilvl w:val="0"/>
          <w:numId w:val="1"/>
        </w:numPr>
      </w:pPr>
      <w:r>
        <w:rPr>
          <w:rFonts w:hint="eastAsia"/>
        </w:rPr>
        <w:t>办公技能：熟练运用</w:t>
      </w:r>
      <w:r>
        <w:t>PPT、WORD、EXCEL等办公软件。</w:t>
      </w:r>
    </w:p>
    <w:p w14:paraId="064DABB2">
      <w:pPr>
        <w:pStyle w:val="10"/>
        <w:ind w:left="420"/>
      </w:pPr>
    </w:p>
    <w:p w14:paraId="6CC073F9">
      <w:pPr>
        <w:pStyle w:val="16"/>
        <w:ind w:left="-567"/>
      </w:pPr>
      <w:r>
        <w:rPr>
          <w:rFonts w:hint="eastAsia"/>
        </w:rPr>
        <mc:AlternateContent>
          <mc:Choice Requires="wpg">
            <w:drawing>
              <wp:inline distT="0" distB="0" distL="0" distR="0">
                <wp:extent cx="6551930" cy="305435"/>
                <wp:effectExtent l="12700" t="12700" r="3810" b="17145"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305435"/>
                          <a:chOff x="0" y="0"/>
                          <a:chExt cx="6551930" cy="305435"/>
                        </a:xfrm>
                      </wpg:grpSpPr>
                      <wpg:grpSp>
                        <wpg:cNvPr id="170" name="组合 170"/>
                        <wpg:cNvGrpSpPr/>
                        <wpg:grpSpPr>
                          <a:xfrm>
                            <a:off x="0" y="0"/>
                            <a:ext cx="6551930" cy="305435"/>
                            <a:chOff x="0" y="0"/>
                            <a:chExt cx="6552019" cy="305962"/>
                          </a:xfrm>
                        </wpg:grpSpPr>
                        <wps:wsp>
                          <wps:cNvPr id="171" name="Straight Connector 20_637921817724489450_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223" y="152466"/>
                              <a:ext cx="5484796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72" name="圆角矩形 9_637921817696849223_7"/>
                          <wps:cNvSpPr/>
                          <wps:spPr>
                            <a:xfrm>
                              <a:off x="0" y="0"/>
                              <a:ext cx="1266842" cy="30596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25400" cap="flat" cmpd="sng" algn="ctr">
                              <a:solidFill>
                                <a:schemeClr val="bg1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7AF83FA">
                                <w:pPr>
                                  <w:pStyle w:val="15"/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  <w:lang w:val="en-US" w:eastAsia="zh-CN"/>
                                  </w:rPr>
                                  <w:t>自我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32"/>
                                  </w:rPr>
                                  <w:t>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24000" tIns="0" rIns="115200" bIns="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3" name="图片 1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0043" y="74141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05pt;width:515.9pt;" coordsize="6551930,305435" o:gfxdata="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">
                <o:lock v:ext="edit" aspectratio="f"/>
                <v:group id="_x0000_s1026" o:spid="_x0000_s1026" o:spt="203" style="position:absolute;left:0;top:0;height:305435;width:6551930;" coordsize="6552019,305962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Straight Connector 20_637921817724489450_2" o:spid="_x0000_s1026" o:spt="20" style="position:absolute;left:1067223;top:152466;height:0;width:5484796;" filled="f" stroked="t" coordsize="21600,21600" o:gfxdata="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Rro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95B3D7 [1940]" joinstyle="round"/>
                    <v:imagedata o:title=""/>
                    <o:lock v:ext="edit" aspectratio="f"/>
                  </v:line>
                  <v:roundrect id="圆角矩形 9_637921817696849223_7" o:spid="_x0000_s1026" o:spt="2" style="position:absolute;left:0;top:0;height:305962;width:1266842;mso-wrap-style:none;v-text-anchor:middle;" fillcolor="#376092 [2404]" filled="t" stroked="t" coordsize="21600,21600" arcsize="0.5" o:gfxdata="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OkuG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2pt" color="#FFFFFF [3212]" joinstyle="round"/>
                    <v:imagedata o:title=""/>
                    <o:lock v:ext="edit" aspectratio="f"/>
                    <v:textbox inset="9mm,0mm,3.2mm,0mm">
                      <w:txbxContent>
                        <w:p w14:paraId="67AF83FA">
                          <w:pPr>
                            <w:pStyle w:val="15"/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  <w:lang w:val="en-US" w:eastAsia="zh-CN"/>
                            </w:rPr>
                            <w:t>自我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32"/>
                            </w:rPr>
                            <w:t>评价</w:t>
                          </w:r>
                        </w:p>
                      </w:txbxContent>
                    </v:textbox>
                  </v:roundrect>
                </v:group>
                <v:shape id="_x0000_s1026" o:spid="_x0000_s1026" o:spt="75" type="#_x0000_t75" style="position:absolute;left:140043;top:74141;height:150495;width:150495;" filled="f" o:preferrelative="t" stroked="f" coordsize="21600,21600" o:gfxdata="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Ox8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E25699B">
      <w:pPr>
        <w:pStyle w:val="10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适应能力强，能够迅速适应国外陌生工作生活环境</w:t>
      </w:r>
    </w:p>
    <w:p w14:paraId="7F12E910">
      <w:pPr>
        <w:pStyle w:val="10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性格外向，善于与人沟通，能够与客户建立良好的关系</w:t>
      </w:r>
    </w:p>
    <w:p w14:paraId="1F0C6D95">
      <w:pPr>
        <w:pStyle w:val="10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有解决问题的思维，擅于解决工作中出现的突发问题</w:t>
      </w:r>
    </w:p>
    <w:p w14:paraId="564AB14B">
      <w:pPr>
        <w:pStyle w:val="10"/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有在非洲工作的经历及经验，心态稳定，不会内耗</w:t>
      </w:r>
    </w:p>
    <w:sectPr>
      <w:headerReference r:id="rId3" w:type="default"/>
      <w:footerReference r:id="rId4" w:type="default"/>
      <w:pgSz w:w="11906" w:h="16838"/>
      <w:pgMar w:top="1814" w:right="96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F490DC3-043C-4571-B26B-ACBE45D8766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9019CC3-D11E-43A9-9616-5BE357AF1A9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5E0DB59-F7BE-4EBA-94F7-E4A90D31300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747A6EA-AD6C-4C11-9565-59C118E9AEB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2105DC2-B4B3-48FA-9BA3-2E8640443D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A04CC4E-14F0-43B1-96DA-652EAE9022F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4CC86C40-B82F-43ED-B93F-2EAC9E848546}"/>
  </w:font>
  <w:font w:name="MiSans">
    <w:panose1 w:val="00000500000000000000"/>
    <w:charset w:val="86"/>
    <w:family w:val="auto"/>
    <w:pitch w:val="default"/>
    <w:sig w:usb0="00000001" w:usb1="0A0F1810" w:usb2="00000016" w:usb3="00000000" w:csb0="00040001" w:csb1="00000000"/>
    <w:embedRegular r:id="rId8" w:fontKey="{E7E0AEFD-0653-4833-B429-F8356B246B1A}"/>
  </w:font>
  <w:font w:name="MiSans Normal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9" w:fontKey="{470C4EBF-5A36-4D75-87D5-B0B3705082C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2AF8CAB4-38CC-4376-AEE7-2D985EC55B9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EFB76349-07E1-4999-9236-373193E7DE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0D1CEB">
    <w:pPr>
      <w:pStyle w:val="2"/>
    </w:pPr>
    <w:r>
      <w:rPr>
        <w:rFonts w:ascii="微软雅黑" w:hAnsi="微软雅黑"/>
        <w:color w:val="FFFFF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haracter">
                <wp:posOffset>2205990</wp:posOffset>
              </wp:positionH>
              <wp:positionV relativeFrom="paragraph">
                <wp:posOffset>440690</wp:posOffset>
              </wp:positionV>
              <wp:extent cx="5475605" cy="596900"/>
              <wp:effectExtent l="0" t="0" r="0" b="0"/>
              <wp:wrapNone/>
              <wp:docPr id="16" name="圆角矩形 16_637921817724194573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5605" cy="596643"/>
                      </a:xfrm>
                      <a:prstGeom prst="roundRect">
                        <a:avLst>
                          <a:gd name="adj" fmla="val 38612"/>
                        </a:avLst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圆角矩形 16_637921817724194573_1" o:spid="_x0000_s1026" o:spt="2" style="position:absolute;left:0pt;margin-left:173.7pt;margin-top:34.7pt;height:47pt;width:431.15pt;mso-position-horizontal-relative:char;z-index:-251654144;v-text-anchor:middle;mso-width-relative:page;mso-height-relative:page;" fillcolor="#376092 [2404]" filled="t" stroked="f" coordsize="21600,21600" arcsize="0.386111111111111" o:gfxdata="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HO5PJ2wAAAAsBAAAPAAAAAAAAAAEAIAAA&#10;ACIAAABkcnMvZG93bnJldi54bWxQSwECFAAUAAAACACHTuJAgQU927QCAAAyBQAADgAAAAAAAAAB&#10;ACAAAAAqAQAAZHJzL2Uyb0RvYy54bWxQSwUGAAAAAAYABgBZAQAAUAYAAAAA&#10;">
              <v:fill on="t" focussize="0,0"/>
              <v:stroke on="f" weight="2pt"/>
              <v:imagedata o:title=""/>
              <o:lock v:ext="edit" aspectratio="f"/>
            </v:round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3FC311">
    <w: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-2042160</wp:posOffset>
              </wp:positionH>
              <wp:positionV relativeFrom="paragraph">
                <wp:posOffset>-948055</wp:posOffset>
              </wp:positionV>
              <wp:extent cx="5475605" cy="1395730"/>
              <wp:effectExtent l="0" t="0" r="10795" b="13970"/>
              <wp:wrapNone/>
              <wp:docPr id="6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5419" cy="1395730"/>
                        <a:chOff x="0" y="358758"/>
                        <a:chExt cx="5475605" cy="1396313"/>
                      </a:xfrm>
                      <a:solidFill>
                        <a:schemeClr val="accent1">
                          <a:lumMod val="75000"/>
                        </a:schemeClr>
                      </a:solidFill>
                    </wpg:grpSpPr>
                    <wps:wsp>
                      <wps:cNvPr id="60" name="圆角矩形 60_637921817695191230_2"/>
                      <wps:cNvSpPr/>
                      <wps:spPr>
                        <a:xfrm>
                          <a:off x="0" y="358758"/>
                          <a:ext cx="5475605" cy="1396313"/>
                        </a:xfrm>
                        <a:prstGeom prst="roundRect">
                          <a:avLst>
                            <a:gd name="adj" fmla="val 17884"/>
                          </a:avLst>
                        </a:prstGeom>
                        <a:grp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7" name="文本框 2_637921817695486340_3"/>
                      <wps:cNvSpPr txBox="1">
                        <a:spLocks noChangeArrowheads="1"/>
                      </wps:cNvSpPr>
                      <wps:spPr bwMode="auto">
                        <a:xfrm>
                          <a:off x="1720268" y="1082806"/>
                          <a:ext cx="1605970" cy="613031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txbx>
                        <w:txbxContent>
                          <w:p w14:paraId="6A36BECB">
                            <w:pPr>
                              <w:adjustRightInd w:val="0"/>
                              <w:snapToGrid w:val="0"/>
                              <w:rPr>
                                <w:rFonts w:ascii="MiSans" w:hAnsi="MiSans" w:eastAsia="MiSans"/>
                                <w:color w:val="FFFFFF" w:themeColor="background1"/>
                                <w:sz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Sans" w:hAnsi="MiSans" w:eastAsia="MiSans"/>
                                <w:color w:val="FFFFFF" w:themeColor="background1"/>
                                <w:sz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spAutoFit/>
                      </wps:bodyPr>
                    </wps:wsp>
                    <wps:wsp>
                      <wps:cNvPr id="49" name="文本框 2_637921817695973736_4"/>
                      <wps:cNvSpPr txBox="1">
                        <a:spLocks noChangeArrowheads="1"/>
                      </wps:cNvSpPr>
                      <wps:spPr bwMode="auto">
                        <a:xfrm>
                          <a:off x="0" y="358758"/>
                          <a:ext cx="1874520" cy="461203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txbx>
                        <w:txbxContent>
                          <w:p w14:paraId="7BF7F602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MiSans" w:hAnsi="MiSans" w:eastAsia="MiSans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iSans" w:hAnsi="MiSans" w:eastAsia="MiSans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用心从每一个小细节开始</w:t>
                            </w:r>
                          </w:p>
                          <w:p w14:paraId="72A5A4B5"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MiSans" w:hAnsi="MiSans" w:eastAsia="MiSans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iSans" w:hAnsi="MiSans" w:eastAsia="MiSans"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 upright="1">
                        <a:noAutofit/>
                      </wps:bodyPr>
                    </wps:wsp>
                    <wps:wsp>
                      <wps:cNvPr id="8" name="Straight Connector 8_637921817696460716_6"/>
                      <wps:cNvCnPr/>
                      <wps:spPr>
                        <a:xfrm>
                          <a:off x="3335181" y="1205105"/>
                          <a:ext cx="0" cy="363220"/>
                        </a:xfrm>
                        <a:prstGeom prst="line">
                          <a:avLst/>
                        </a:prstGeom>
                        <a:grp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-160.8pt;margin-top:-74.65pt;height:109.9pt;width:431.15pt;z-index:251661312;mso-width-relative:page;mso-height-relative:page;" coordorigin="0,358758" coordsize="5475605,1396313" o:gfxdata="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">
              <o:lock v:ext="edit" aspectratio="f"/>
              <v:roundrect id="圆角矩形 60_637921817695191230_2" o:spid="_x0000_s1026" o:spt="2" style="position:absolute;left:0;top:358758;height:1396313;width:5475605;v-text-anchor:middle;" filled="t" stroked="f" coordsize="21600,21600" arcsize="0.178842592592593" o:gfxdata="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mKSOtwAAANsAAAAP&#10;AAAAAAAAAAEAIAAAACIAAABkcnMvZG93bnJldi54bWxQSwECFAAUAAAACACHTuJAMy8FnjsAAAA5&#10;AAAAEAAAAAAAAAABACAAAAAGAQAAZHJzL3NoYXBleG1sLnhtbFBLBQYAAAAABgAGAFsBAACwAwAA&#10;AAA=&#10;">
                <v:fill on="t" focussize="0,0"/>
                <v:stroke on="f" weight="2pt"/>
                <v:imagedata o:title=""/>
                <o:lock v:ext="edit" aspectratio="f"/>
              </v:roundrect>
              <v:shape id="文本框 2_637921817695486340_3" o:spid="_x0000_s1026" o:spt="202" type="#_x0000_t202" style="position:absolute;left:1720268;top:1082806;height:613031;width:1605970;mso-wrap-style:none;" filled="t" stroked="f" coordsize="21600,21600" o:gfxdata="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Udty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  <v:textbox inset="2.54mm,0mm,2.54mm,0mm" style="mso-fit-shape-to-text:t;">
                  <w:txbxContent>
                    <w:p w14:paraId="6A36BECB">
                      <w:pPr>
                        <w:adjustRightInd w:val="0"/>
                        <w:snapToGrid w:val="0"/>
                        <w:rPr>
                          <w:rFonts w:ascii="MiSans" w:hAnsi="MiSans" w:eastAsia="MiSans"/>
                          <w:color w:val="FFFFFF" w:themeColor="background1"/>
                          <w:sz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iSans" w:hAnsi="MiSans" w:eastAsia="MiSans"/>
                          <w:color w:val="FFFFFF" w:themeColor="background1"/>
                          <w:sz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  <v:shape id="文本框 2_637921817695973736_4" o:spid="_x0000_s1026" o:spt="202" type="#_x0000_t202" style="position:absolute;left:0;top:358758;height:461203;width:1874520;mso-wrap-style:none;" filled="t" stroked="f" coordsize="21600,21600" o:gfxdata="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cFTV&#10;wAAAANsAAAAPAAAAAAAAAAEAIAAAACIAAABkcnMvZG93bnJldi54bWxQSwECFAAUAAAACACHTuJA&#10;My8FnjsAAAA5AAAAEAAAAAAAAAABACAAAAAPAQAAZHJzL3NoYXBleG1sLnhtbFBLBQYAAAAABgAG&#10;AFsBAAC5AwAAAAA=&#10;">
                <v:fill on="t" focussize="0,0"/>
                <v:stroke on="f"/>
                <v:imagedata o:title=""/>
                <o:lock v:ext="edit" aspectratio="f"/>
                <v:textbox inset="2.54mm,0mm,2.54mm,0mm">
                  <w:txbxContent>
                    <w:p w14:paraId="7BF7F602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MiSans" w:hAnsi="MiSans" w:eastAsia="MiSans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iSans" w:hAnsi="MiSans" w:eastAsia="MiSans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用心从每一个小细节开始</w:t>
                      </w:r>
                    </w:p>
                    <w:p w14:paraId="72A5A4B5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MiSans" w:hAnsi="MiSans" w:eastAsia="MiSans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MiSans" w:hAnsi="MiSans" w:eastAsia="MiSans"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  <v:line id="Straight Connector 8_637921817696460716_6" o:spid="_x0000_s1026" o:spt="20" style="position:absolute;left:3335181;top:1205105;height:363220;width:0;" filled="t" stroked="t" coordsize="21600,21600" o:gfxdata="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0Hd8ugAAANoA&#10;AAAPAAAAAAAAAAEAIAAAACIAAABkcnMvZG93bnJldi54bWxQSwECFAAUAAAACACHTuJAMy8FnjsA&#10;AAA5AAAAEAAAAAAAAAABACAAAAAJAQAAZHJzL3NoYXBleG1sLnhtbFBLBQYAAAAABgAGAFsBAACz&#10;AwAAAAA=&#10;">
                <v:fill on="t" focussize="0,0"/>
                <v:stroke color="#FFFFFF" joinstyle="round"/>
                <v:imagedata o:title=""/>
                <o:lock v:ext="edit" aspectratio="f"/>
              </v:lin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523875</wp:posOffset>
              </wp:positionH>
              <wp:positionV relativeFrom="page">
                <wp:posOffset>926465</wp:posOffset>
              </wp:positionV>
              <wp:extent cx="0" cy="8997950"/>
              <wp:effectExtent l="0" t="0" r="19050" b="32385"/>
              <wp:wrapNone/>
              <wp:docPr id="17" name="直接连接符 20_637921817694311112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997696"/>
                      </a:xfrm>
                      <a:prstGeom prst="line">
                        <a:avLst/>
                      </a:prstGeom>
                      <a:noFill/>
                      <a:ln w="9525" algn="ctr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20_637921817694311112_0" o:spid="_x0000_s1026" o:spt="20" style="position:absolute;left:0pt;margin-left:41.25pt;margin-top:72.95pt;height:708.5pt;width:0pt;mso-position-horizontal-relative:page;mso-position-vertical-relative:page;z-index:-251653120;mso-width-relative:page;mso-height-relative:page;" filled="f" stroked="t" coordsize="21600,21600" o:gfxdata="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ImlUNkAAAAKAQAADwAAAAAAAAABACAAAAAiAAAAZHJzL2Rvd25yZXYueG1sUEsBAhQAFAAAAAgA&#10;h07iQII1FIQkAgAAHgQAAA4AAAAAAAAAAQAgAAAAKAEAAGRycy9lMm9Eb2MueG1sUEsFBgAAAAAG&#10;AAYAWQEAAL4FAAAAAA==&#10;">
              <v:fill on="f" focussize="0,0"/>
              <v:stroke color="#95B3D7 [1940]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2F0632"/>
    <w:multiLevelType w:val="multilevel"/>
    <w:tmpl w:val="5A2F0632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">
    <w:nsid w:val="71EED039"/>
    <w:multiLevelType w:val="singleLevel"/>
    <w:tmpl w:val="71EED03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jYTBiZWQyNmQzM2M2Njg4MzE2MDk1ZjdmMDdiM2QifQ=="/>
  </w:docVars>
  <w:rsids>
    <w:rsidRoot w:val="4E843C17"/>
    <w:rsid w:val="00046E6E"/>
    <w:rsid w:val="00073952"/>
    <w:rsid w:val="00096989"/>
    <w:rsid w:val="000E6E04"/>
    <w:rsid w:val="00180B17"/>
    <w:rsid w:val="001E336E"/>
    <w:rsid w:val="0031035D"/>
    <w:rsid w:val="00336AA9"/>
    <w:rsid w:val="004601A5"/>
    <w:rsid w:val="004D4460"/>
    <w:rsid w:val="005074D4"/>
    <w:rsid w:val="00507B0A"/>
    <w:rsid w:val="00526E90"/>
    <w:rsid w:val="00535B1E"/>
    <w:rsid w:val="005A7E24"/>
    <w:rsid w:val="006460AF"/>
    <w:rsid w:val="006D312B"/>
    <w:rsid w:val="006D4C86"/>
    <w:rsid w:val="00787CB6"/>
    <w:rsid w:val="007F4EB2"/>
    <w:rsid w:val="00840B25"/>
    <w:rsid w:val="00865465"/>
    <w:rsid w:val="00886A48"/>
    <w:rsid w:val="0089188E"/>
    <w:rsid w:val="009C0C09"/>
    <w:rsid w:val="00A12016"/>
    <w:rsid w:val="00A67435"/>
    <w:rsid w:val="00AB30E8"/>
    <w:rsid w:val="00AE737D"/>
    <w:rsid w:val="00B27347"/>
    <w:rsid w:val="00D0657C"/>
    <w:rsid w:val="00D3227B"/>
    <w:rsid w:val="00D6005A"/>
    <w:rsid w:val="00DB407D"/>
    <w:rsid w:val="00DE10CA"/>
    <w:rsid w:val="00E07AF3"/>
    <w:rsid w:val="00E2388A"/>
    <w:rsid w:val="00E65901"/>
    <w:rsid w:val="00E96A69"/>
    <w:rsid w:val="00E97E49"/>
    <w:rsid w:val="00EA625C"/>
    <w:rsid w:val="00F13E40"/>
    <w:rsid w:val="00F86721"/>
    <w:rsid w:val="00F87BE1"/>
    <w:rsid w:val="00FE241B"/>
    <w:rsid w:val="15100AD1"/>
    <w:rsid w:val="279C113D"/>
    <w:rsid w:val="2E8F6843"/>
    <w:rsid w:val="2FC20FB9"/>
    <w:rsid w:val="2FCE4B7C"/>
    <w:rsid w:val="42562684"/>
    <w:rsid w:val="4E843C17"/>
    <w:rsid w:val="5AB75B11"/>
    <w:rsid w:val="763A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9">
    <w:name w:val="简历_个人信息_标题_文本框"/>
    <w:qFormat/>
    <w:uiPriority w:val="0"/>
    <w:pPr>
      <w:adjustRightInd w:val="0"/>
      <w:snapToGrid w:val="0"/>
      <w:spacing w:line="192" w:lineRule="auto"/>
      <w:jc w:val="center"/>
    </w:pPr>
    <w:rPr>
      <w:rFonts w:ascii="MiSans" w:hAnsi="MiSans" w:eastAsia="MiSans" w:cs="Times New Roman"/>
      <w:color w:val="FFFFFF" w:themeColor="background1"/>
      <w:kern w:val="2"/>
      <w:sz w:val="26"/>
      <w:szCs w:val="30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10">
    <w:name w:val="简历_内容主区_正文_段落"/>
    <w:qFormat/>
    <w:uiPriority w:val="0"/>
    <w:pPr>
      <w:snapToGrid w:val="0"/>
    </w:pPr>
    <w:rPr>
      <w:rFonts w:ascii="MiSans Normal" w:hAnsi="MiSans Normal" w:eastAsia="MiSans Normal" w:cs="Times New Roman"/>
      <w:kern w:val="2"/>
      <w:sz w:val="21"/>
      <w:szCs w:val="21"/>
      <w:lang w:val="en-US" w:eastAsia="zh-CN" w:bidi="ar-SA"/>
    </w:rPr>
  </w:style>
  <w:style w:type="paragraph" w:customStyle="1" w:styleId="11">
    <w:name w:val="简历_ 内容主区_副标题_段落"/>
    <w:qFormat/>
    <w:uiPriority w:val="0"/>
    <w:pPr>
      <w:tabs>
        <w:tab w:val="center" w:pos="4678"/>
        <w:tab w:val="right" w:pos="9781"/>
      </w:tabs>
      <w:ind w:right="-135" w:rightChars="-135"/>
    </w:pPr>
    <w:rPr>
      <w:rFonts w:ascii="MiSans" w:hAnsi="MiSans" w:eastAsia="MiSans" w:cs="Times New Roman"/>
      <w:color w:val="376092" w:themeColor="accent1" w:themeShade="BF"/>
      <w:kern w:val="2"/>
      <w:sz w:val="24"/>
      <w:szCs w:val="24"/>
      <w:lang w:val="en-US" w:eastAsia="zh-CN" w:bidi="ar-SA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简历_个人信息_正文_段落"/>
    <w:qFormat/>
    <w:uiPriority w:val="0"/>
    <w:pPr>
      <w:tabs>
        <w:tab w:val="left" w:pos="4253"/>
      </w:tabs>
      <w:snapToGrid w:val="0"/>
    </w:pPr>
    <w:rPr>
      <w:rFonts w:ascii="MiSans Normal" w:hAnsi="MiSans Normal" w:eastAsia="MiSans Normal" w:cs="Times New Roman"/>
      <w:kern w:val="2"/>
      <w:sz w:val="21"/>
      <w:szCs w:val="21"/>
      <w:lang w:val="en-US" w:eastAsia="zh-CN" w:bidi="ar-SA"/>
    </w:rPr>
  </w:style>
  <w:style w:type="paragraph" w:customStyle="1" w:styleId="14">
    <w:name w:val="简历_个人信息_标题_段落"/>
    <w:qFormat/>
    <w:uiPriority w:val="0"/>
    <w:pPr>
      <w:ind w:left="-567" w:leftChars="-270"/>
    </w:pPr>
    <w:rPr>
      <w:rFonts w:ascii="宋体" w:hAnsi="宋体" w:eastAsia="宋体" w:cs="宋体"/>
      <w:color w:val="000000"/>
      <w:kern w:val="0"/>
      <w:sz w:val="22"/>
      <w:szCs w:val="21"/>
      <w:lang w:val="en-US" w:eastAsia="zh-CN" w:bidi="ar-SA"/>
    </w:rPr>
  </w:style>
  <w:style w:type="paragraph" w:customStyle="1" w:styleId="15">
    <w:name w:val="简历_内容主区_大标题_文本框"/>
    <w:qFormat/>
    <w:uiPriority w:val="0"/>
    <w:pPr>
      <w:snapToGrid w:val="0"/>
      <w:spacing w:line="192" w:lineRule="auto"/>
    </w:pPr>
    <w:rPr>
      <w:rFonts w:ascii="MiSans" w:hAnsi="MiSans" w:eastAsia="MiSans" w:cs="Times New Roman"/>
      <w:color w:val="FFFFFF" w:themeColor="background1"/>
      <w:kern w:val="2"/>
      <w:sz w:val="26"/>
      <w:szCs w:val="30"/>
      <w:lang w:val="en-US" w:eastAsia="zh-CN" w:bidi="ar-SA"/>
      <w14:textFill>
        <w14:solidFill>
          <w14:schemeClr w14:val="bg1"/>
        </w14:solidFill>
      </w14:textFill>
    </w:rPr>
  </w:style>
  <w:style w:type="paragraph" w:customStyle="1" w:styleId="16">
    <w:name w:val="简历_内容主区_大标题_段落"/>
    <w:basedOn w:val="1"/>
    <w:qFormat/>
    <w:uiPriority w:val="0"/>
    <w:pPr>
      <w:tabs>
        <w:tab w:val="left" w:pos="4253"/>
      </w:tabs>
      <w:ind w:left="-270" w:leftChars="-27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sv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735;\AppData\Roaming\kingsoft\office6\templates\download\10b87a29907f9d948d9912608121e5ea\&#31616;&#32422;&#20010;&#20154;&#27714;&#32844;&#24212;&#23626;&#22823;&#23398;&#29983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简约个人求职应届大学生简历.docx</Template>
  <Pages>1</Pages>
  <Words>352</Words>
  <Characters>458</Characters>
  <Lines>5</Lines>
  <Paragraphs>1</Paragraphs>
  <TotalTime>20</TotalTime>
  <ScaleCrop>false</ScaleCrop>
  <LinksUpToDate>false</LinksUpToDate>
  <CharactersWithSpaces>536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2025-03-18T14:12:00Z</dcterms:created>
  <dc:creator>翟延澳</dc:creator>
  <cp:lastModifiedBy>翟延澳</cp:lastModifiedBy>
  <dcterms:modified xsi:type="dcterms:W3CDTF">2026-03-23T16:45:27Z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E01A1B8F2EA748BF9B9BB4A195762241_13</vt:lpwstr>
  </property>
  <property fmtid="{D5CDD505-2E9C-101B-9397-08002B2CF9AE}" pid="4" name="KSOTemplateDocerSaveRecord">
    <vt:lpwstr>eyJoZGlkIjoiMmQ2YWUzZmI4YTQ5Y2Q5OGI5MTU4NDY2MDE5MzkzYTYiLCJ1c2VySWQiOiI3MTU0NTU0MjkifQ==</vt:lpwstr>
  </property>
</Properties>
</file>